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17D93" w14:textId="2FD0FC65" w:rsidR="00112DFD" w:rsidRPr="00393F26" w:rsidRDefault="00BD72C7" w:rsidP="00393F26">
      <w:pPr>
        <w:shd w:val="clear" w:color="auto" w:fill="BFBFBF" w:themeFill="background1" w:themeFillShade="BF"/>
        <w:spacing w:line="360" w:lineRule="auto"/>
        <w:jc w:val="center"/>
        <w:rPr>
          <w:b/>
          <w:bCs/>
        </w:rPr>
      </w:pPr>
      <w:r w:rsidRPr="00393F26">
        <w:rPr>
          <w:b/>
          <w:bCs/>
        </w:rPr>
        <w:t>MODULO RICHIESTA DI FINANZIAMENTO SU FONDI FRA 202</w:t>
      </w:r>
      <w:r w:rsidRPr="00393F26">
        <w:rPr>
          <w:b/>
          <w:bCs/>
        </w:rPr>
        <w:t>6</w:t>
      </w:r>
      <w:r w:rsidRPr="00393F26">
        <w:rPr>
          <w:b/>
          <w:bCs/>
        </w:rPr>
        <w:t xml:space="preserve"> PER PROGETTO DI RICERCA DIPARTIMENTALE</w:t>
      </w:r>
    </w:p>
    <w:p w14:paraId="0385AEA9" w14:textId="77777777" w:rsidR="00FD528F" w:rsidRDefault="00FD528F" w:rsidP="00BD72C7">
      <w:pPr>
        <w:spacing w:line="360" w:lineRule="auto"/>
        <w:jc w:val="center"/>
      </w:pPr>
    </w:p>
    <w:p w14:paraId="65D4F718" w14:textId="47829B92" w:rsidR="00FD528F" w:rsidRPr="00393F26" w:rsidRDefault="00FD528F" w:rsidP="00BD72C7">
      <w:pPr>
        <w:spacing w:line="360" w:lineRule="auto"/>
        <w:jc w:val="center"/>
        <w:rPr>
          <w:i/>
          <w:iCs/>
        </w:rPr>
      </w:pPr>
      <w:r w:rsidRPr="00393F26">
        <w:rPr>
          <w:i/>
          <w:iCs/>
        </w:rPr>
        <w:t xml:space="preserve">SCADENZA </w:t>
      </w:r>
      <w:r w:rsidRPr="00393F26">
        <w:rPr>
          <w:i/>
          <w:iCs/>
        </w:rPr>
        <w:t>di presentazione 09</w:t>
      </w:r>
      <w:r w:rsidRPr="00393F26">
        <w:rPr>
          <w:i/>
          <w:iCs/>
        </w:rPr>
        <w:t>/</w:t>
      </w:r>
      <w:r w:rsidRPr="00393F26">
        <w:rPr>
          <w:i/>
          <w:iCs/>
        </w:rPr>
        <w:t>10</w:t>
      </w:r>
      <w:r w:rsidRPr="00393F26">
        <w:rPr>
          <w:i/>
          <w:iCs/>
        </w:rPr>
        <w:t>/202</w:t>
      </w:r>
      <w:r w:rsidRPr="00393F26">
        <w:rPr>
          <w:i/>
          <w:iCs/>
        </w:rPr>
        <w:t>6</w:t>
      </w:r>
    </w:p>
    <w:p w14:paraId="5C8557A4" w14:textId="77777777" w:rsidR="00BA4C29" w:rsidRDefault="00BA4C29" w:rsidP="00BD72C7">
      <w:pPr>
        <w:spacing w:line="360" w:lineRule="auto"/>
        <w:jc w:val="center"/>
      </w:pPr>
    </w:p>
    <w:p w14:paraId="7CBC5BB7" w14:textId="7E3DB9E6" w:rsidR="00BA4C29" w:rsidRPr="0005444E" w:rsidRDefault="00BA4C29" w:rsidP="0039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rPr>
          <w:b/>
          <w:bCs/>
        </w:rPr>
      </w:pPr>
      <w:r w:rsidRPr="0005444E">
        <w:rPr>
          <w:b/>
          <w:bCs/>
        </w:rPr>
        <w:t>Settore scientifico disciplinare</w:t>
      </w:r>
      <w:r w:rsidRPr="0005444E">
        <w:rPr>
          <w:b/>
          <w:bCs/>
        </w:rPr>
        <w:t xml:space="preserve">: </w:t>
      </w:r>
      <w:r w:rsidRPr="0005444E">
        <w:rPr>
          <w:b/>
          <w:bCs/>
        </w:rPr>
        <w:t xml:space="preserve"> </w:t>
      </w:r>
    </w:p>
    <w:p w14:paraId="59B4DF91" w14:textId="3E70BC66" w:rsidR="00BA4C29" w:rsidRPr="0005444E" w:rsidRDefault="00BA4C29" w:rsidP="0039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rPr>
          <w:b/>
          <w:bCs/>
        </w:rPr>
      </w:pPr>
      <w:r w:rsidRPr="0005444E">
        <w:rPr>
          <w:b/>
          <w:bCs/>
        </w:rPr>
        <w:t>Titolo del progetto</w:t>
      </w:r>
      <w:r w:rsidRPr="0005444E">
        <w:rPr>
          <w:b/>
          <w:bCs/>
        </w:rPr>
        <w:t xml:space="preserve">: </w:t>
      </w:r>
    </w:p>
    <w:p w14:paraId="07568573" w14:textId="321B285A" w:rsidR="00BA4C29" w:rsidRDefault="00BA4C29" w:rsidP="0039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</w:pPr>
      <w:r w:rsidRPr="0005444E">
        <w:rPr>
          <w:b/>
          <w:bCs/>
        </w:rPr>
        <w:t>Responsabile scientifico del Progetto</w:t>
      </w:r>
      <w:r w:rsidRPr="00BA4C29">
        <w:t xml:space="preserve"> </w:t>
      </w:r>
      <w:r>
        <w:t xml:space="preserve">: </w:t>
      </w:r>
      <w:r w:rsidR="009F65C7">
        <w:t>(C</w:t>
      </w:r>
      <w:r w:rsidRPr="00BA4C29">
        <w:t>ognome</w:t>
      </w:r>
      <w:r w:rsidR="009F65C7">
        <w:t>)                     (</w:t>
      </w:r>
      <w:r w:rsidRPr="00BA4C29">
        <w:t>Nome</w:t>
      </w:r>
      <w:r w:rsidR="009F65C7">
        <w:t>) ……………………</w:t>
      </w:r>
    </w:p>
    <w:p w14:paraId="798E8F3A" w14:textId="77777777" w:rsidR="0004701D" w:rsidRDefault="0004701D" w:rsidP="00BA4C29">
      <w:pPr>
        <w:spacing w:line="480" w:lineRule="auto"/>
      </w:pPr>
    </w:p>
    <w:p w14:paraId="0A5E5303" w14:textId="48E99EE6" w:rsidR="0004701D" w:rsidRPr="0005444E" w:rsidRDefault="0004701D" w:rsidP="00393F26">
      <w:pPr>
        <w:shd w:val="clear" w:color="auto" w:fill="F2F2F2" w:themeFill="background1" w:themeFillShade="F2"/>
        <w:jc w:val="center"/>
        <w:rPr>
          <w:b/>
          <w:bCs/>
        </w:rPr>
      </w:pPr>
      <w:r w:rsidRPr="00393F26">
        <w:rPr>
          <w:b/>
          <w:bCs/>
          <w:bdr w:val="single" w:sz="4" w:space="0" w:color="auto"/>
        </w:rPr>
        <w:t>COMPONENTI DEL GRUPPO DI RICERCA</w:t>
      </w:r>
    </w:p>
    <w:p w14:paraId="4B4D7AF1" w14:textId="618800AE" w:rsidR="0004701D" w:rsidRDefault="0004701D" w:rsidP="0004701D">
      <w:pPr>
        <w:rPr>
          <w:sz w:val="16"/>
          <w:szCs w:val="16"/>
        </w:rPr>
      </w:pPr>
      <w:r w:rsidRPr="0004701D">
        <w:rPr>
          <w:sz w:val="16"/>
          <w:szCs w:val="16"/>
        </w:rPr>
        <w:t>(</w:t>
      </w:r>
      <w:r w:rsidRPr="0004701D">
        <w:rPr>
          <w:sz w:val="16"/>
          <w:szCs w:val="16"/>
        </w:rPr>
        <w:t>Professori e Ricercatori di Ateneo a tempo indeterminato e determinato componenti il gruppo di ricerca</w:t>
      </w:r>
      <w:r w:rsidRPr="0004701D">
        <w:rPr>
          <w:sz w:val="16"/>
          <w:szCs w:val="16"/>
        </w:rPr>
        <w:t>)</w:t>
      </w:r>
    </w:p>
    <w:p w14:paraId="2B6C02DE" w14:textId="77777777" w:rsidR="00B35ED2" w:rsidRDefault="00B35ED2" w:rsidP="0004701D">
      <w:pPr>
        <w:rPr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88"/>
        <w:gridCol w:w="3256"/>
        <w:gridCol w:w="2122"/>
        <w:gridCol w:w="2122"/>
      </w:tblGrid>
      <w:tr w:rsidR="00B35ED2" w14:paraId="2FB88CA3" w14:textId="77777777" w:rsidTr="00CB51E0">
        <w:tc>
          <w:tcPr>
            <w:tcW w:w="988" w:type="dxa"/>
          </w:tcPr>
          <w:p w14:paraId="67CD776D" w14:textId="50B7C4E9" w:rsidR="00B35ED2" w:rsidRPr="00393F26" w:rsidRDefault="00CB51E0" w:rsidP="0004701D">
            <w:pPr>
              <w:rPr>
                <w:szCs w:val="20"/>
              </w:rPr>
            </w:pPr>
            <w:r w:rsidRPr="00393F26">
              <w:rPr>
                <w:szCs w:val="20"/>
              </w:rPr>
              <w:t>N</w:t>
            </w:r>
          </w:p>
        </w:tc>
        <w:tc>
          <w:tcPr>
            <w:tcW w:w="3256" w:type="dxa"/>
          </w:tcPr>
          <w:p w14:paraId="506B86D5" w14:textId="55E0C3F0" w:rsidR="00B35ED2" w:rsidRPr="00393F26" w:rsidRDefault="00CB51E0" w:rsidP="0004701D">
            <w:pPr>
              <w:rPr>
                <w:szCs w:val="20"/>
              </w:rPr>
            </w:pPr>
            <w:r w:rsidRPr="00393F26">
              <w:rPr>
                <w:szCs w:val="20"/>
              </w:rPr>
              <w:t xml:space="preserve">Nome e Cognome </w:t>
            </w:r>
          </w:p>
        </w:tc>
        <w:tc>
          <w:tcPr>
            <w:tcW w:w="2122" w:type="dxa"/>
          </w:tcPr>
          <w:p w14:paraId="48208B58" w14:textId="42765D62" w:rsidR="00B35ED2" w:rsidRPr="00393F26" w:rsidRDefault="00CB51E0" w:rsidP="0004701D">
            <w:pPr>
              <w:rPr>
                <w:szCs w:val="20"/>
              </w:rPr>
            </w:pPr>
            <w:r w:rsidRPr="00393F26">
              <w:rPr>
                <w:szCs w:val="20"/>
              </w:rPr>
              <w:t>Qualifica</w:t>
            </w:r>
          </w:p>
        </w:tc>
        <w:tc>
          <w:tcPr>
            <w:tcW w:w="2122" w:type="dxa"/>
          </w:tcPr>
          <w:p w14:paraId="238E9360" w14:textId="07E38F68" w:rsidR="00B35ED2" w:rsidRPr="00393F26" w:rsidRDefault="00CB51E0" w:rsidP="0004701D">
            <w:pPr>
              <w:rPr>
                <w:szCs w:val="20"/>
              </w:rPr>
            </w:pPr>
            <w:r w:rsidRPr="00393F26">
              <w:rPr>
                <w:szCs w:val="20"/>
              </w:rPr>
              <w:t>SSD</w:t>
            </w:r>
          </w:p>
        </w:tc>
      </w:tr>
      <w:tr w:rsidR="00B35ED2" w14:paraId="45DF6A3D" w14:textId="77777777" w:rsidTr="00CB51E0">
        <w:tc>
          <w:tcPr>
            <w:tcW w:w="988" w:type="dxa"/>
          </w:tcPr>
          <w:p w14:paraId="55F81CFC" w14:textId="77777777" w:rsidR="00B35ED2" w:rsidRPr="00393F26" w:rsidRDefault="00B35ED2" w:rsidP="0004701D">
            <w:pPr>
              <w:rPr>
                <w:szCs w:val="20"/>
              </w:rPr>
            </w:pPr>
          </w:p>
        </w:tc>
        <w:tc>
          <w:tcPr>
            <w:tcW w:w="3256" w:type="dxa"/>
          </w:tcPr>
          <w:p w14:paraId="2A7CCC3C" w14:textId="77777777" w:rsidR="00B35ED2" w:rsidRPr="00393F26" w:rsidRDefault="00B35ED2" w:rsidP="0004701D">
            <w:pPr>
              <w:rPr>
                <w:szCs w:val="20"/>
              </w:rPr>
            </w:pPr>
          </w:p>
        </w:tc>
        <w:tc>
          <w:tcPr>
            <w:tcW w:w="2122" w:type="dxa"/>
          </w:tcPr>
          <w:p w14:paraId="10B3E7BA" w14:textId="77777777" w:rsidR="00B35ED2" w:rsidRPr="00393F26" w:rsidRDefault="00B35ED2" w:rsidP="0004701D">
            <w:pPr>
              <w:rPr>
                <w:szCs w:val="20"/>
              </w:rPr>
            </w:pPr>
          </w:p>
        </w:tc>
        <w:tc>
          <w:tcPr>
            <w:tcW w:w="2122" w:type="dxa"/>
          </w:tcPr>
          <w:p w14:paraId="60CD7A73" w14:textId="77777777" w:rsidR="00B35ED2" w:rsidRPr="00393F26" w:rsidRDefault="00B35ED2" w:rsidP="0004701D">
            <w:pPr>
              <w:rPr>
                <w:szCs w:val="20"/>
              </w:rPr>
            </w:pPr>
          </w:p>
        </w:tc>
      </w:tr>
      <w:tr w:rsidR="00B35ED2" w14:paraId="0EA61028" w14:textId="77777777" w:rsidTr="00CB51E0">
        <w:tc>
          <w:tcPr>
            <w:tcW w:w="988" w:type="dxa"/>
          </w:tcPr>
          <w:p w14:paraId="26FB858C" w14:textId="77777777" w:rsidR="00B35ED2" w:rsidRPr="00393F26" w:rsidRDefault="00B35ED2" w:rsidP="0004701D">
            <w:pPr>
              <w:rPr>
                <w:szCs w:val="20"/>
              </w:rPr>
            </w:pPr>
          </w:p>
        </w:tc>
        <w:tc>
          <w:tcPr>
            <w:tcW w:w="3256" w:type="dxa"/>
          </w:tcPr>
          <w:p w14:paraId="1A3F081B" w14:textId="77777777" w:rsidR="00B35ED2" w:rsidRPr="00393F26" w:rsidRDefault="00B35ED2" w:rsidP="0004701D">
            <w:pPr>
              <w:rPr>
                <w:szCs w:val="20"/>
              </w:rPr>
            </w:pPr>
          </w:p>
        </w:tc>
        <w:tc>
          <w:tcPr>
            <w:tcW w:w="2122" w:type="dxa"/>
          </w:tcPr>
          <w:p w14:paraId="7F26A8C8" w14:textId="77777777" w:rsidR="00B35ED2" w:rsidRPr="00393F26" w:rsidRDefault="00B35ED2" w:rsidP="0004701D">
            <w:pPr>
              <w:rPr>
                <w:szCs w:val="20"/>
              </w:rPr>
            </w:pPr>
          </w:p>
        </w:tc>
        <w:tc>
          <w:tcPr>
            <w:tcW w:w="2122" w:type="dxa"/>
          </w:tcPr>
          <w:p w14:paraId="0925EA9C" w14:textId="77777777" w:rsidR="00B35ED2" w:rsidRPr="00393F26" w:rsidRDefault="00B35ED2" w:rsidP="0004701D">
            <w:pPr>
              <w:rPr>
                <w:szCs w:val="20"/>
              </w:rPr>
            </w:pPr>
          </w:p>
        </w:tc>
      </w:tr>
      <w:tr w:rsidR="00B35ED2" w14:paraId="794175AA" w14:textId="77777777" w:rsidTr="00CB51E0">
        <w:tc>
          <w:tcPr>
            <w:tcW w:w="988" w:type="dxa"/>
          </w:tcPr>
          <w:p w14:paraId="13C68BD3" w14:textId="77777777" w:rsidR="00B35ED2" w:rsidRPr="00393F26" w:rsidRDefault="00B35ED2" w:rsidP="0004701D">
            <w:pPr>
              <w:rPr>
                <w:szCs w:val="20"/>
              </w:rPr>
            </w:pPr>
          </w:p>
        </w:tc>
        <w:tc>
          <w:tcPr>
            <w:tcW w:w="3256" w:type="dxa"/>
          </w:tcPr>
          <w:p w14:paraId="42EEE775" w14:textId="77777777" w:rsidR="00B35ED2" w:rsidRPr="00393F26" w:rsidRDefault="00B35ED2" w:rsidP="0004701D">
            <w:pPr>
              <w:rPr>
                <w:szCs w:val="20"/>
              </w:rPr>
            </w:pPr>
          </w:p>
        </w:tc>
        <w:tc>
          <w:tcPr>
            <w:tcW w:w="2122" w:type="dxa"/>
          </w:tcPr>
          <w:p w14:paraId="62324A1F" w14:textId="77777777" w:rsidR="00B35ED2" w:rsidRPr="00393F26" w:rsidRDefault="00B35ED2" w:rsidP="0004701D">
            <w:pPr>
              <w:rPr>
                <w:szCs w:val="20"/>
              </w:rPr>
            </w:pPr>
          </w:p>
        </w:tc>
        <w:tc>
          <w:tcPr>
            <w:tcW w:w="2122" w:type="dxa"/>
          </w:tcPr>
          <w:p w14:paraId="3E526034" w14:textId="77777777" w:rsidR="00B35ED2" w:rsidRPr="00393F26" w:rsidRDefault="00B35ED2" w:rsidP="0004701D">
            <w:pPr>
              <w:rPr>
                <w:szCs w:val="20"/>
              </w:rPr>
            </w:pPr>
          </w:p>
        </w:tc>
      </w:tr>
      <w:tr w:rsidR="00B35ED2" w14:paraId="19990924" w14:textId="77777777" w:rsidTr="00CB51E0">
        <w:tc>
          <w:tcPr>
            <w:tcW w:w="988" w:type="dxa"/>
          </w:tcPr>
          <w:p w14:paraId="5F4C0599" w14:textId="77777777" w:rsidR="00B35ED2" w:rsidRPr="00393F26" w:rsidRDefault="00B35ED2" w:rsidP="0004701D">
            <w:pPr>
              <w:rPr>
                <w:szCs w:val="20"/>
              </w:rPr>
            </w:pPr>
          </w:p>
        </w:tc>
        <w:tc>
          <w:tcPr>
            <w:tcW w:w="3256" w:type="dxa"/>
          </w:tcPr>
          <w:p w14:paraId="027FAEC1" w14:textId="77777777" w:rsidR="00B35ED2" w:rsidRPr="00393F26" w:rsidRDefault="00B35ED2" w:rsidP="0004701D">
            <w:pPr>
              <w:rPr>
                <w:szCs w:val="20"/>
              </w:rPr>
            </w:pPr>
          </w:p>
        </w:tc>
        <w:tc>
          <w:tcPr>
            <w:tcW w:w="2122" w:type="dxa"/>
          </w:tcPr>
          <w:p w14:paraId="775FD25D" w14:textId="77777777" w:rsidR="00B35ED2" w:rsidRPr="00393F26" w:rsidRDefault="00B35ED2" w:rsidP="0004701D">
            <w:pPr>
              <w:rPr>
                <w:szCs w:val="20"/>
              </w:rPr>
            </w:pPr>
          </w:p>
        </w:tc>
        <w:tc>
          <w:tcPr>
            <w:tcW w:w="2122" w:type="dxa"/>
          </w:tcPr>
          <w:p w14:paraId="32163918" w14:textId="77777777" w:rsidR="00B35ED2" w:rsidRPr="00393F26" w:rsidRDefault="00B35ED2" w:rsidP="0004701D">
            <w:pPr>
              <w:rPr>
                <w:szCs w:val="20"/>
              </w:rPr>
            </w:pPr>
          </w:p>
        </w:tc>
      </w:tr>
      <w:tr w:rsidR="00B35ED2" w14:paraId="693C3C1E" w14:textId="77777777" w:rsidTr="00CB51E0">
        <w:tc>
          <w:tcPr>
            <w:tcW w:w="988" w:type="dxa"/>
          </w:tcPr>
          <w:p w14:paraId="1F005F21" w14:textId="77777777" w:rsidR="00B35ED2" w:rsidRPr="00393F26" w:rsidRDefault="00B35ED2" w:rsidP="0004701D">
            <w:pPr>
              <w:rPr>
                <w:szCs w:val="20"/>
              </w:rPr>
            </w:pPr>
          </w:p>
        </w:tc>
        <w:tc>
          <w:tcPr>
            <w:tcW w:w="3256" w:type="dxa"/>
          </w:tcPr>
          <w:p w14:paraId="6C4E3F8A" w14:textId="77777777" w:rsidR="00B35ED2" w:rsidRPr="00393F26" w:rsidRDefault="00B35ED2" w:rsidP="0004701D">
            <w:pPr>
              <w:rPr>
                <w:szCs w:val="20"/>
              </w:rPr>
            </w:pPr>
          </w:p>
        </w:tc>
        <w:tc>
          <w:tcPr>
            <w:tcW w:w="2122" w:type="dxa"/>
          </w:tcPr>
          <w:p w14:paraId="10E88713" w14:textId="77777777" w:rsidR="00B35ED2" w:rsidRPr="00393F26" w:rsidRDefault="00B35ED2" w:rsidP="0004701D">
            <w:pPr>
              <w:rPr>
                <w:szCs w:val="20"/>
              </w:rPr>
            </w:pPr>
          </w:p>
        </w:tc>
        <w:tc>
          <w:tcPr>
            <w:tcW w:w="2122" w:type="dxa"/>
          </w:tcPr>
          <w:p w14:paraId="439293C8" w14:textId="77777777" w:rsidR="00B35ED2" w:rsidRPr="00393F26" w:rsidRDefault="00B35ED2" w:rsidP="0004701D">
            <w:pPr>
              <w:rPr>
                <w:szCs w:val="20"/>
              </w:rPr>
            </w:pPr>
          </w:p>
        </w:tc>
      </w:tr>
    </w:tbl>
    <w:p w14:paraId="2537951F" w14:textId="77777777" w:rsidR="00B35ED2" w:rsidRDefault="00B35ED2" w:rsidP="0004701D">
      <w:pPr>
        <w:rPr>
          <w:sz w:val="16"/>
          <w:szCs w:val="16"/>
        </w:rPr>
      </w:pPr>
    </w:p>
    <w:p w14:paraId="5732FF1B" w14:textId="77777777" w:rsidR="00A12886" w:rsidRDefault="00A12886" w:rsidP="0004701D">
      <w:pPr>
        <w:rPr>
          <w:sz w:val="16"/>
          <w:szCs w:val="16"/>
        </w:rPr>
      </w:pPr>
    </w:p>
    <w:p w14:paraId="53293C3B" w14:textId="7C4F9E7C" w:rsidR="00A12886" w:rsidRPr="00393F26" w:rsidRDefault="00A12886" w:rsidP="00393F26">
      <w:pPr>
        <w:shd w:val="clear" w:color="auto" w:fill="FFFFFF" w:themeFill="background1"/>
        <w:spacing w:line="480" w:lineRule="auto"/>
        <w:jc w:val="center"/>
        <w:rPr>
          <w:b/>
          <w:bCs/>
          <w:caps/>
          <w:sz w:val="16"/>
          <w:szCs w:val="16"/>
        </w:rPr>
      </w:pPr>
      <w:r w:rsidRPr="00393F26">
        <w:rPr>
          <w:b/>
          <w:bCs/>
          <w:caps/>
          <w:bdr w:val="single" w:sz="4" w:space="0" w:color="auto"/>
          <w:shd w:val="clear" w:color="auto" w:fill="F2F2F2" w:themeFill="background1" w:themeFillShade="F2"/>
        </w:rPr>
        <w:t>Richiesta di finanziamento del progetto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44"/>
        <w:gridCol w:w="4244"/>
      </w:tblGrid>
      <w:tr w:rsidR="00A12886" w14:paraId="6DEEA8A9" w14:textId="77777777" w:rsidTr="007F32CE">
        <w:tc>
          <w:tcPr>
            <w:tcW w:w="8488" w:type="dxa"/>
            <w:gridSpan w:val="2"/>
          </w:tcPr>
          <w:p w14:paraId="4515BC89" w14:textId="5547948B" w:rsidR="00A12886" w:rsidRPr="00393F26" w:rsidRDefault="00A12886" w:rsidP="00393F26">
            <w:pPr>
              <w:spacing w:line="360" w:lineRule="auto"/>
              <w:rPr>
                <w:szCs w:val="20"/>
              </w:rPr>
            </w:pPr>
            <w:r w:rsidRPr="00393F26">
              <w:rPr>
                <w:szCs w:val="20"/>
              </w:rPr>
              <w:t>SPESE DI RICERCA</w:t>
            </w:r>
          </w:p>
        </w:tc>
      </w:tr>
      <w:tr w:rsidR="00A12886" w14:paraId="015FD258" w14:textId="77777777" w:rsidTr="00A12886">
        <w:tc>
          <w:tcPr>
            <w:tcW w:w="4244" w:type="dxa"/>
          </w:tcPr>
          <w:p w14:paraId="77C953E0" w14:textId="73170DFF" w:rsidR="00A12886" w:rsidRPr="00393F26" w:rsidRDefault="00A12886" w:rsidP="00393F26">
            <w:pPr>
              <w:spacing w:line="360" w:lineRule="auto"/>
              <w:rPr>
                <w:szCs w:val="20"/>
              </w:rPr>
            </w:pPr>
            <w:r w:rsidRPr="00393F26">
              <w:rPr>
                <w:szCs w:val="20"/>
              </w:rPr>
              <w:t>Missioni congressi Seminari</w:t>
            </w:r>
          </w:p>
        </w:tc>
        <w:tc>
          <w:tcPr>
            <w:tcW w:w="4244" w:type="dxa"/>
          </w:tcPr>
          <w:p w14:paraId="01A3BB94" w14:textId="77777777" w:rsidR="00A12886" w:rsidRPr="00393F26" w:rsidRDefault="00A12886" w:rsidP="00393F26">
            <w:pPr>
              <w:spacing w:line="360" w:lineRule="auto"/>
              <w:rPr>
                <w:szCs w:val="20"/>
              </w:rPr>
            </w:pPr>
          </w:p>
        </w:tc>
      </w:tr>
      <w:tr w:rsidR="00A12886" w14:paraId="20E8A7AC" w14:textId="77777777" w:rsidTr="00A12886">
        <w:tc>
          <w:tcPr>
            <w:tcW w:w="4244" w:type="dxa"/>
          </w:tcPr>
          <w:p w14:paraId="54152893" w14:textId="38567546" w:rsidR="00A12886" w:rsidRPr="00393F26" w:rsidRDefault="00A12886" w:rsidP="00393F26">
            <w:pPr>
              <w:spacing w:line="360" w:lineRule="auto"/>
              <w:rPr>
                <w:szCs w:val="20"/>
              </w:rPr>
            </w:pPr>
            <w:r w:rsidRPr="00393F26">
              <w:rPr>
                <w:szCs w:val="20"/>
              </w:rPr>
              <w:t>Materiali di Consumo, piccole manutenzioni</w:t>
            </w:r>
          </w:p>
        </w:tc>
        <w:tc>
          <w:tcPr>
            <w:tcW w:w="4244" w:type="dxa"/>
          </w:tcPr>
          <w:p w14:paraId="4AC273FE" w14:textId="77777777" w:rsidR="00A12886" w:rsidRPr="00393F26" w:rsidRDefault="00A12886" w:rsidP="00393F26">
            <w:pPr>
              <w:spacing w:line="360" w:lineRule="auto"/>
              <w:rPr>
                <w:szCs w:val="20"/>
              </w:rPr>
            </w:pPr>
          </w:p>
        </w:tc>
      </w:tr>
      <w:tr w:rsidR="00A12886" w14:paraId="7C6EDF9D" w14:textId="77777777" w:rsidTr="00A12886">
        <w:tc>
          <w:tcPr>
            <w:tcW w:w="4244" w:type="dxa"/>
          </w:tcPr>
          <w:p w14:paraId="18754781" w14:textId="51CC83CA" w:rsidR="00A12886" w:rsidRPr="00393F26" w:rsidRDefault="00A12886" w:rsidP="00393F26">
            <w:pPr>
              <w:spacing w:line="360" w:lineRule="auto"/>
              <w:rPr>
                <w:szCs w:val="20"/>
              </w:rPr>
            </w:pPr>
            <w:r w:rsidRPr="00393F26">
              <w:rPr>
                <w:szCs w:val="20"/>
              </w:rPr>
              <w:t>Altre spese</w:t>
            </w:r>
          </w:p>
        </w:tc>
        <w:tc>
          <w:tcPr>
            <w:tcW w:w="4244" w:type="dxa"/>
          </w:tcPr>
          <w:p w14:paraId="6644E76B" w14:textId="77777777" w:rsidR="00A12886" w:rsidRPr="00393F26" w:rsidRDefault="00A12886" w:rsidP="00393F26">
            <w:pPr>
              <w:spacing w:line="360" w:lineRule="auto"/>
              <w:rPr>
                <w:szCs w:val="20"/>
              </w:rPr>
            </w:pPr>
          </w:p>
        </w:tc>
      </w:tr>
      <w:tr w:rsidR="00A12886" w14:paraId="7E51307C" w14:textId="77777777" w:rsidTr="00A12886">
        <w:tc>
          <w:tcPr>
            <w:tcW w:w="4244" w:type="dxa"/>
          </w:tcPr>
          <w:p w14:paraId="448591E1" w14:textId="59ADF14C" w:rsidR="00A12886" w:rsidRPr="00393F26" w:rsidRDefault="0005444E" w:rsidP="00393F26">
            <w:pPr>
              <w:spacing w:line="360" w:lineRule="auto"/>
              <w:jc w:val="right"/>
              <w:rPr>
                <w:b/>
                <w:bCs/>
                <w:szCs w:val="20"/>
              </w:rPr>
            </w:pPr>
            <w:r w:rsidRPr="00393F26">
              <w:rPr>
                <w:b/>
                <w:bCs/>
                <w:szCs w:val="20"/>
              </w:rPr>
              <w:t>TOTALE</w:t>
            </w:r>
          </w:p>
        </w:tc>
        <w:tc>
          <w:tcPr>
            <w:tcW w:w="4244" w:type="dxa"/>
          </w:tcPr>
          <w:p w14:paraId="533A4AB7" w14:textId="77777777" w:rsidR="00A12886" w:rsidRPr="00393F26" w:rsidRDefault="00A12886" w:rsidP="00393F26">
            <w:pPr>
              <w:spacing w:line="360" w:lineRule="auto"/>
              <w:rPr>
                <w:szCs w:val="20"/>
              </w:rPr>
            </w:pPr>
          </w:p>
        </w:tc>
      </w:tr>
    </w:tbl>
    <w:p w14:paraId="63ECDC5C" w14:textId="77777777" w:rsidR="00A12886" w:rsidRDefault="00A12886" w:rsidP="0004701D">
      <w:pPr>
        <w:rPr>
          <w:sz w:val="16"/>
          <w:szCs w:val="16"/>
        </w:rPr>
      </w:pPr>
    </w:p>
    <w:p w14:paraId="334DA35A" w14:textId="77777777" w:rsidR="0005444E" w:rsidRDefault="0005444E" w:rsidP="0004701D">
      <w:pPr>
        <w:rPr>
          <w:sz w:val="16"/>
          <w:szCs w:val="16"/>
        </w:rPr>
      </w:pPr>
    </w:p>
    <w:p w14:paraId="0F10E87F" w14:textId="77777777" w:rsidR="0005444E" w:rsidRDefault="0005444E" w:rsidP="0004701D">
      <w:pPr>
        <w:rPr>
          <w:sz w:val="16"/>
          <w:szCs w:val="16"/>
        </w:rPr>
      </w:pPr>
    </w:p>
    <w:p w14:paraId="1154E2B9" w14:textId="7E419A71" w:rsidR="0005444E" w:rsidRPr="0005444E" w:rsidRDefault="0005444E" w:rsidP="0004701D">
      <w:pPr>
        <w:rPr>
          <w:b/>
          <w:bCs/>
          <w:caps/>
          <w:szCs w:val="20"/>
        </w:rPr>
      </w:pPr>
      <w:r w:rsidRPr="0005444E">
        <w:rPr>
          <w:b/>
          <w:bCs/>
          <w:caps/>
          <w:szCs w:val="20"/>
        </w:rPr>
        <w:t>Stato dell’arte, obiettivi della ricerca e risultati attesi (max 4000 caratteri):</w:t>
      </w:r>
    </w:p>
    <w:sectPr w:rsidR="0005444E" w:rsidRPr="0005444E" w:rsidSect="00112D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608" w:right="1701" w:bottom="2245" w:left="1701" w:header="1134" w:footer="113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1CD04" w14:textId="77777777" w:rsidR="00A21685" w:rsidRDefault="00A21685" w:rsidP="003F5DF3">
      <w:r>
        <w:separator/>
      </w:r>
    </w:p>
  </w:endnote>
  <w:endnote w:type="continuationSeparator" w:id="0">
    <w:p w14:paraId="29B5A15E" w14:textId="77777777" w:rsidR="00A21685" w:rsidRDefault="00A21685" w:rsidP="003F5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2525E77-6BD9-4AC1-A6E4-EF5B7D8C504F}"/>
    <w:embedBold r:id="rId2" w:fontKey="{C017BCC5-23E2-42BC-A917-D3767F9E09FD}"/>
    <w:embedItalic r:id="rId3" w:fontKey="{0543C737-3E02-4E4C-B668-F5EEA74862E8}"/>
  </w:font>
  <w:font w:name="Fira Sans">
    <w:charset w:val="00"/>
    <w:family w:val="swiss"/>
    <w:pitch w:val="variable"/>
    <w:sig w:usb0="600002FF" w:usb1="00000001" w:usb2="00000000" w:usb3="00000000" w:csb0="0000019F" w:csb1="00000000"/>
    <w:embedRegular r:id="rId4" w:fontKey="{7135FC97-6540-4F17-B2D4-1F058787994A}"/>
    <w:embedBold r:id="rId5" w:fontKey="{9A50FF7C-00C6-4183-B070-AA9EDCAC5D44}"/>
    <w:embedItalic r:id="rId6" w:fontKey="{66A1D4C2-F1CE-4957-B6D4-8FA02E584B44}"/>
  </w:font>
  <w:font w:name="Roboto Slab">
    <w:charset w:val="00"/>
    <w:family w:val="auto"/>
    <w:pitch w:val="variable"/>
    <w:sig w:usb0="000004FF" w:usb1="8000405F" w:usb2="00000022" w:usb3="00000000" w:csb0="0000019F" w:csb1="00000000"/>
    <w:embedRegular r:id="rId7" w:fontKey="{C6D6C6C1-1597-476F-B082-F2202678A994}"/>
    <w:embedBold r:id="rId8" w:fontKey="{D0B930D0-0C87-4C68-A6E2-97818B147CB0}"/>
  </w:font>
  <w:font w:name="Fira Sans Medium">
    <w:charset w:val="00"/>
    <w:family w:val="swiss"/>
    <w:pitch w:val="variable"/>
    <w:sig w:usb0="600002FF" w:usb1="00000001" w:usb2="00000000" w:usb3="00000000" w:csb0="0000019F" w:csb1="00000000"/>
    <w:embedRegular r:id="rId9" w:fontKey="{7DBD2145-7539-4F65-BFC3-5356651D8C40}"/>
  </w:font>
  <w:font w:name="Fira Sans SemiBold">
    <w:charset w:val="00"/>
    <w:family w:val="swiss"/>
    <w:pitch w:val="variable"/>
    <w:sig w:usb0="600002FF" w:usb1="00000001" w:usb2="00000000" w:usb3="00000000" w:csb0="0000019F" w:csb1="00000000"/>
    <w:embedRegular r:id="rId10" w:fontKey="{12EBDA4B-ED41-4290-9D3F-5A347748FAC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F8E8F119-994F-4F96-9129-EB5A0070365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346164034"/>
      <w:docPartObj>
        <w:docPartGallery w:val="Page Numbers (Bottom of Page)"/>
        <w:docPartUnique/>
      </w:docPartObj>
    </w:sdtPr>
    <w:sdtContent>
      <w:p w14:paraId="2612DBF0" w14:textId="77777777" w:rsidR="003F5DF3" w:rsidRDefault="003F5DF3" w:rsidP="003F5DF3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3C8C461A" w14:textId="77777777" w:rsidR="003F5DF3" w:rsidRDefault="003F5DF3" w:rsidP="003F5DF3">
    <w:pPr>
      <w:pStyle w:val="Pidipagin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EFF33" w14:textId="77777777" w:rsidR="001466D0" w:rsidRDefault="001466D0" w:rsidP="001466D0">
    <w:pPr>
      <w:pStyle w:val="Pidipagina"/>
      <w:pBdr>
        <w:bottom w:val="single" w:sz="6" w:space="1" w:color="auto"/>
      </w:pBdr>
      <w:rPr>
        <w:rFonts w:ascii="Fira Sans SemiBold" w:hAnsi="Fira Sans SemiBold"/>
        <w:sz w:val="16"/>
      </w:rPr>
    </w:pPr>
  </w:p>
  <w:p w14:paraId="34912DA8" w14:textId="77777777" w:rsidR="001466D0" w:rsidRDefault="001466D0" w:rsidP="001466D0">
    <w:pPr>
      <w:pStyle w:val="Pidipagina"/>
      <w:rPr>
        <w:rFonts w:ascii="Fira Sans SemiBold" w:hAnsi="Fira Sans SemiBold"/>
        <w:sz w:val="16"/>
      </w:rPr>
    </w:pPr>
  </w:p>
  <w:p w14:paraId="40914F9C" w14:textId="77777777" w:rsidR="00C738FF" w:rsidRDefault="00C738FF" w:rsidP="00C738FF">
    <w:pPr>
      <w:pStyle w:val="Pidipagina"/>
      <w:rPr>
        <w:rFonts w:ascii="Roboto Slab" w:hAnsi="Roboto Slab"/>
        <w:b/>
        <w:sz w:val="16"/>
      </w:rPr>
    </w:pPr>
    <w:r>
      <w:rPr>
        <w:rFonts w:ascii="Roboto Slab" w:hAnsi="Roboto Slab"/>
        <w:b/>
        <w:sz w:val="16"/>
      </w:rPr>
      <w:t>Dipartimento di Farmacia</w:t>
    </w:r>
  </w:p>
  <w:p w14:paraId="21A7FBC0" w14:textId="77777777" w:rsidR="00C738FF" w:rsidRDefault="00C738FF" w:rsidP="00C738FF">
    <w:pPr>
      <w:pStyle w:val="Pidipagina"/>
      <w:jc w:val="both"/>
      <w:rPr>
        <w:sz w:val="16"/>
      </w:rPr>
    </w:pPr>
    <w:hyperlink r:id="rId1" w:history="1">
      <w:r w:rsidRPr="00C738FF">
        <w:rPr>
          <w:rStyle w:val="Collegamentoipertestuale"/>
          <w:sz w:val="16"/>
        </w:rPr>
        <w:t>difar.unige.it</w:t>
      </w:r>
    </w:hyperlink>
  </w:p>
  <w:p w14:paraId="4471B3B1" w14:textId="77777777" w:rsidR="00C738FF" w:rsidRDefault="00C738FF" w:rsidP="00C738FF">
    <w:pPr>
      <w:pStyle w:val="Pidipagina"/>
      <w:jc w:val="both"/>
      <w:rPr>
        <w:rStyle w:val="Collegamentoipertestuale"/>
        <w:color w:val="auto"/>
        <w:u w:val="none"/>
      </w:rPr>
    </w:pPr>
    <w:r>
      <w:rPr>
        <w:sz w:val="16"/>
      </w:rPr>
      <w:t>P. IVA 00754150100</w:t>
    </w:r>
  </w:p>
  <w:p w14:paraId="590756F4" w14:textId="77777777" w:rsidR="00C738FF" w:rsidRDefault="00C738FF" w:rsidP="00C738FF">
    <w:pPr>
      <w:pStyle w:val="Pidipagina"/>
      <w:jc w:val="both"/>
      <w:rPr>
        <w:rStyle w:val="Collegamentoipertestuale"/>
        <w:sz w:val="16"/>
      </w:rPr>
    </w:pPr>
  </w:p>
  <w:p w14:paraId="099FBDB0" w14:textId="77777777" w:rsidR="00C738FF" w:rsidRDefault="00C738FF" w:rsidP="00C738FF">
    <w:pPr>
      <w:pStyle w:val="Pidipagina"/>
      <w:rPr>
        <w:sz w:val="16"/>
      </w:rPr>
    </w:pPr>
    <w:r>
      <w:rPr>
        <w:sz w:val="16"/>
      </w:rPr>
      <w:t>Viale Cembrano 4, 16147 Genova</w:t>
    </w:r>
  </w:p>
  <w:p w14:paraId="503CC3C1" w14:textId="77777777" w:rsidR="003F5DF3" w:rsidRPr="001C3068" w:rsidRDefault="00C738FF" w:rsidP="00C738FF">
    <w:pPr>
      <w:pStyle w:val="Pidipagina"/>
      <w:rPr>
        <w:sz w:val="16"/>
      </w:rPr>
    </w:pPr>
    <w:hyperlink r:id="rId2" w:history="1">
      <w:r w:rsidRPr="00C738FF">
        <w:rPr>
          <w:rStyle w:val="Collegamentoipertestuale"/>
          <w:sz w:val="16"/>
        </w:rPr>
        <w:t>info@difar.unige.it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B3966" w14:textId="77777777" w:rsidR="00545633" w:rsidRDefault="0054563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84715" w14:textId="77777777" w:rsidR="00A21685" w:rsidRDefault="00A21685" w:rsidP="003F5DF3"/>
  </w:footnote>
  <w:footnote w:type="continuationSeparator" w:id="0">
    <w:p w14:paraId="545B8429" w14:textId="77777777" w:rsidR="00A21685" w:rsidRDefault="00A21685" w:rsidP="003F5D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ECAA6" w14:textId="77777777" w:rsidR="00545633" w:rsidRDefault="0054563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F9359" w14:textId="77777777" w:rsidR="001C3068" w:rsidRPr="003F5DF3" w:rsidRDefault="001466D0">
    <w:pPr>
      <w:pStyle w:val="Intestazione"/>
    </w:pPr>
    <w:r>
      <w:rPr>
        <w:noProof/>
      </w:rPr>
      <w:drawing>
        <wp:inline distT="0" distB="0" distL="0" distR="0" wp14:anchorId="18108AA5" wp14:editId="4DA38B25">
          <wp:extent cx="2509467" cy="504202"/>
          <wp:effectExtent l="0" t="0" r="5715" b="381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hi UniGe v1.1 RGB (12)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7087" cy="5097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94764" w14:textId="77777777" w:rsidR="00545633" w:rsidRDefault="0054563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E795E"/>
    <w:multiLevelType w:val="multilevel"/>
    <w:tmpl w:val="B8181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3837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7FD"/>
    <w:rsid w:val="000117B9"/>
    <w:rsid w:val="0004701D"/>
    <w:rsid w:val="0005444E"/>
    <w:rsid w:val="00055269"/>
    <w:rsid w:val="00074127"/>
    <w:rsid w:val="00076247"/>
    <w:rsid w:val="00112DFD"/>
    <w:rsid w:val="001466D0"/>
    <w:rsid w:val="001C3068"/>
    <w:rsid w:val="001D4D2B"/>
    <w:rsid w:val="0020557A"/>
    <w:rsid w:val="00217D4D"/>
    <w:rsid w:val="002358C9"/>
    <w:rsid w:val="00250187"/>
    <w:rsid w:val="002760A4"/>
    <w:rsid w:val="002839C5"/>
    <w:rsid w:val="00297444"/>
    <w:rsid w:val="00326D04"/>
    <w:rsid w:val="0034460E"/>
    <w:rsid w:val="003916ED"/>
    <w:rsid w:val="00393F26"/>
    <w:rsid w:val="003F5DF3"/>
    <w:rsid w:val="004D56EE"/>
    <w:rsid w:val="004F702B"/>
    <w:rsid w:val="00525F76"/>
    <w:rsid w:val="00545633"/>
    <w:rsid w:val="005649DC"/>
    <w:rsid w:val="00613FF7"/>
    <w:rsid w:val="0061777A"/>
    <w:rsid w:val="0062710D"/>
    <w:rsid w:val="00673C01"/>
    <w:rsid w:val="006D6197"/>
    <w:rsid w:val="0073782A"/>
    <w:rsid w:val="00851FA4"/>
    <w:rsid w:val="008527FD"/>
    <w:rsid w:val="008F61C6"/>
    <w:rsid w:val="00942837"/>
    <w:rsid w:val="009F65C7"/>
    <w:rsid w:val="00A12886"/>
    <w:rsid w:val="00A21685"/>
    <w:rsid w:val="00A6146B"/>
    <w:rsid w:val="00B35ED2"/>
    <w:rsid w:val="00B477B1"/>
    <w:rsid w:val="00BA4C29"/>
    <w:rsid w:val="00BD3C01"/>
    <w:rsid w:val="00BD72C7"/>
    <w:rsid w:val="00C573A1"/>
    <w:rsid w:val="00C738FF"/>
    <w:rsid w:val="00C77BC7"/>
    <w:rsid w:val="00CB51E0"/>
    <w:rsid w:val="00CD4094"/>
    <w:rsid w:val="00E60B26"/>
    <w:rsid w:val="00EB7A8F"/>
    <w:rsid w:val="00F61043"/>
    <w:rsid w:val="00FB25EE"/>
    <w:rsid w:val="00FC2C79"/>
    <w:rsid w:val="00FD528F"/>
    <w:rsid w:val="00FD7F87"/>
    <w:rsid w:val="00FE2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A07E06"/>
  <w15:chartTrackingRefBased/>
  <w15:docId w15:val="{278573B0-1739-4BA5-B9F9-8AF54A89B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117B9"/>
    <w:rPr>
      <w:rFonts w:ascii="Fira Sans" w:hAnsi="Fira Sans"/>
      <w:sz w:val="20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525F76"/>
    <w:pPr>
      <w:keepNext/>
      <w:keepLines/>
      <w:spacing w:before="400" w:after="120"/>
      <w:outlineLvl w:val="0"/>
    </w:pPr>
    <w:rPr>
      <w:rFonts w:ascii="Roboto Slab" w:eastAsiaTheme="majorEastAsia" w:hAnsi="Roboto Slab" w:cstheme="majorBidi"/>
      <w:b/>
      <w:color w:val="000000"/>
      <w:sz w:val="44"/>
      <w:szCs w:val="44"/>
    </w:rPr>
  </w:style>
  <w:style w:type="paragraph" w:styleId="Titolo2">
    <w:name w:val="heading 2"/>
    <w:basedOn w:val="Titolo1"/>
    <w:link w:val="Titolo2Carattere"/>
    <w:autoRedefine/>
    <w:uiPriority w:val="9"/>
    <w:unhideWhenUsed/>
    <w:qFormat/>
    <w:rsid w:val="00525F76"/>
    <w:pPr>
      <w:spacing w:before="40"/>
      <w:outlineLvl w:val="1"/>
    </w:pPr>
    <w:rPr>
      <w:b w:val="0"/>
      <w:color w:val="262626" w:themeColor="text1" w:themeTint="D9"/>
      <w:sz w:val="36"/>
      <w:szCs w:val="26"/>
    </w:rPr>
  </w:style>
  <w:style w:type="paragraph" w:styleId="Titolo3">
    <w:name w:val="heading 3"/>
    <w:basedOn w:val="Normale"/>
    <w:next w:val="Normale"/>
    <w:link w:val="Titolo3Carattere"/>
    <w:autoRedefine/>
    <w:uiPriority w:val="9"/>
    <w:unhideWhenUsed/>
    <w:qFormat/>
    <w:rsid w:val="0073782A"/>
    <w:pPr>
      <w:keepNext/>
      <w:keepLines/>
      <w:spacing w:before="40"/>
      <w:outlineLvl w:val="2"/>
    </w:pPr>
    <w:rPr>
      <w:rFonts w:ascii="Roboto Slab" w:eastAsiaTheme="majorEastAsia" w:hAnsi="Roboto Slab" w:cstheme="majorBidi"/>
      <w:color w:val="262626" w:themeColor="text1" w:themeTint="D9"/>
      <w:sz w:val="32"/>
    </w:rPr>
  </w:style>
  <w:style w:type="paragraph" w:styleId="Titolo4">
    <w:name w:val="heading 4"/>
    <w:basedOn w:val="Normale"/>
    <w:next w:val="Normale"/>
    <w:link w:val="Titolo4Carattere"/>
    <w:autoRedefine/>
    <w:uiPriority w:val="9"/>
    <w:semiHidden/>
    <w:unhideWhenUsed/>
    <w:qFormat/>
    <w:rsid w:val="0073782A"/>
    <w:pPr>
      <w:keepNext/>
      <w:keepLines/>
      <w:spacing w:before="40"/>
      <w:outlineLvl w:val="3"/>
    </w:pPr>
    <w:rPr>
      <w:rFonts w:ascii="Roboto Slab" w:eastAsiaTheme="majorEastAsia" w:hAnsi="Roboto Slab" w:cstheme="majorBidi"/>
      <w:iCs/>
      <w:color w:val="262626" w:themeColor="text1" w:themeTint="D9"/>
      <w:sz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5DF3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5DF3"/>
    <w:rPr>
      <w:rFonts w:ascii="Times New Roman" w:hAnsi="Times New Roman" w:cs="Times New Roman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F5DF3"/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F5DF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F5DF3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3F5DF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F5DF3"/>
  </w:style>
  <w:style w:type="paragraph" w:styleId="Pidipagina">
    <w:name w:val="footer"/>
    <w:basedOn w:val="Normale"/>
    <w:link w:val="PidipaginaCarattere"/>
    <w:uiPriority w:val="99"/>
    <w:unhideWhenUsed/>
    <w:rsid w:val="003F5DF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5DF3"/>
  </w:style>
  <w:style w:type="character" w:styleId="Numeropagina">
    <w:name w:val="page number"/>
    <w:basedOn w:val="Carpredefinitoparagrafo"/>
    <w:uiPriority w:val="99"/>
    <w:semiHidden/>
    <w:unhideWhenUsed/>
    <w:rsid w:val="003F5DF3"/>
  </w:style>
  <w:style w:type="paragraph" w:styleId="NormaleWeb">
    <w:name w:val="Normal (Web)"/>
    <w:basedOn w:val="Normale"/>
    <w:uiPriority w:val="99"/>
    <w:unhideWhenUsed/>
    <w:rsid w:val="0094283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1466D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466D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466D0"/>
    <w:rPr>
      <w:color w:val="954F72" w:themeColor="followedHyperlink"/>
      <w:u w:val="single"/>
    </w:rPr>
  </w:style>
  <w:style w:type="paragraph" w:styleId="Nessunaspaziatura">
    <w:name w:val="No Spacing"/>
    <w:basedOn w:val="Normale"/>
    <w:uiPriority w:val="1"/>
    <w:qFormat/>
    <w:rsid w:val="000117B9"/>
    <w:rPr>
      <w:color w:val="404040" w:themeColor="text1" w:themeTint="BF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25F76"/>
    <w:rPr>
      <w:rFonts w:ascii="Roboto Slab" w:eastAsiaTheme="majorEastAsia" w:hAnsi="Roboto Slab" w:cstheme="majorBidi"/>
      <w:b/>
      <w:color w:val="000000"/>
      <w:sz w:val="44"/>
      <w:szCs w:val="44"/>
    </w:rPr>
  </w:style>
  <w:style w:type="character" w:styleId="Enfasidelicata">
    <w:name w:val="Subtle Emphasis"/>
    <w:basedOn w:val="Carpredefinitoparagrafo"/>
    <w:uiPriority w:val="19"/>
    <w:qFormat/>
    <w:rsid w:val="000117B9"/>
    <w:rPr>
      <w:i/>
      <w:iCs/>
      <w:color w:val="404040" w:themeColor="text1" w:themeTint="BF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25F76"/>
    <w:rPr>
      <w:rFonts w:ascii="Roboto Slab" w:eastAsiaTheme="majorEastAsia" w:hAnsi="Roboto Slab" w:cstheme="majorBidi"/>
      <w:color w:val="262626" w:themeColor="text1" w:themeTint="D9"/>
      <w:sz w:val="3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3782A"/>
    <w:rPr>
      <w:rFonts w:ascii="Roboto Slab" w:eastAsiaTheme="majorEastAsia" w:hAnsi="Roboto Slab" w:cstheme="majorBidi"/>
      <w:color w:val="262626" w:themeColor="text1" w:themeTint="D9"/>
      <w:sz w:val="32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3782A"/>
    <w:rPr>
      <w:rFonts w:ascii="Roboto Slab" w:eastAsiaTheme="majorEastAsia" w:hAnsi="Roboto Slab" w:cstheme="majorBidi"/>
      <w:iCs/>
      <w:color w:val="262626" w:themeColor="text1" w:themeTint="D9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3782A"/>
    <w:pPr>
      <w:spacing w:before="200" w:after="160"/>
      <w:ind w:left="864" w:right="864"/>
      <w:jc w:val="center"/>
    </w:pPr>
    <w:rPr>
      <w:i/>
      <w:iCs/>
      <w:color w:val="262626" w:themeColor="text1" w:themeTint="D9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3782A"/>
    <w:rPr>
      <w:rFonts w:ascii="Fira Sans" w:hAnsi="Fira Sans"/>
      <w:i/>
      <w:iCs/>
      <w:color w:val="262626" w:themeColor="text1" w:themeTint="D9"/>
      <w:sz w:val="20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3782A"/>
    <w:pPr>
      <w:numPr>
        <w:ilvl w:val="1"/>
      </w:numPr>
      <w:spacing w:after="160"/>
    </w:pPr>
    <w:rPr>
      <w:rFonts w:ascii="Fira Sans Medium" w:eastAsiaTheme="minorEastAsia" w:hAnsi="Fira Sans Medium"/>
      <w:color w:val="262626" w:themeColor="text1" w:themeTint="D9"/>
      <w:spacing w:val="15"/>
      <w:sz w:val="24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3782A"/>
    <w:rPr>
      <w:rFonts w:ascii="Fira Sans Medium" w:eastAsiaTheme="minorEastAsia" w:hAnsi="Fira Sans Medium"/>
      <w:color w:val="262626" w:themeColor="text1" w:themeTint="D9"/>
      <w:spacing w:val="15"/>
      <w:szCs w:val="22"/>
    </w:rPr>
  </w:style>
  <w:style w:type="character" w:styleId="Enfasicorsivo">
    <w:name w:val="Emphasis"/>
    <w:basedOn w:val="Carpredefinitoparagrafo"/>
    <w:uiPriority w:val="20"/>
    <w:qFormat/>
    <w:rsid w:val="00525F76"/>
    <w:rPr>
      <w:i/>
      <w:iCs/>
    </w:rPr>
  </w:style>
  <w:style w:type="table" w:styleId="Grigliatabella">
    <w:name w:val="Table Grid"/>
    <w:basedOn w:val="Tabellanormale"/>
    <w:uiPriority w:val="39"/>
    <w:rsid w:val="00B35E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87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difar.unige.it" TargetMode="External"/><Relationship Id="rId1" Type="http://schemas.openxmlformats.org/officeDocument/2006/relationships/hyperlink" Target="difar.unige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p\AppData\Local\Temp\79c7c479-f127-40d3-80d2-e0efced66045_kit_DIFAR.zip.045\kit_DIFAR\DIFAR_carta_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19CB4B3-9564-9748-AC6A-78C6A0992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DIFAR_carta_intestata</Template>
  <TotalTime>3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Pittaluga</dc:creator>
  <cp:keywords/>
  <dc:description/>
  <cp:lastModifiedBy>Anna Maria Pittaluga</cp:lastModifiedBy>
  <cp:revision>3</cp:revision>
  <dcterms:created xsi:type="dcterms:W3CDTF">2026-09-16T16:27:00Z</dcterms:created>
  <dcterms:modified xsi:type="dcterms:W3CDTF">2026-09-16T16:55:00Z</dcterms:modified>
</cp:coreProperties>
</file>